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pPr w:leftFromText="141" w:rightFromText="141" w:vertAnchor="page" w:horzAnchor="margin" w:tblpXSpec="center" w:tblpY="1813"/>
        <w:tblW w:w="565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0"/>
        <w:gridCol w:w="6364"/>
      </w:tblGrid>
      <w:tr w:rsidR="00FF234D" w:rsidRPr="00846B76" w:rsidTr="009128B4">
        <w:tc>
          <w:tcPr>
            <w:tcW w:w="2205" w:type="pct"/>
            <w:shd w:val="clear" w:color="auto" w:fill="F2F2F2" w:themeFill="background1" w:themeFillShade="F2"/>
            <w:vAlign w:val="bottom"/>
          </w:tcPr>
          <w:p w:rsidR="00FF234D" w:rsidRPr="00753F91" w:rsidRDefault="00E4265A" w:rsidP="00FF234D">
            <w:pPr>
              <w:rPr>
                <w:rFonts w:ascii="Corbel" w:hAnsi="Corbe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rbel" w:hAnsi="Corbel"/>
                <w:b/>
                <w:color w:val="000000" w:themeColor="text1"/>
                <w:sz w:val="24"/>
                <w:szCs w:val="24"/>
              </w:rPr>
              <w:t>Prénom</w:t>
            </w:r>
          </w:p>
        </w:tc>
        <w:sdt>
          <w:sdtPr>
            <w:rPr>
              <w:sz w:val="16"/>
              <w:szCs w:val="16"/>
            </w:rPr>
            <w:id w:val="-1239635321"/>
            <w:placeholder>
              <w:docPart w:val="C7ABD82F93CA404D8EA12DD1B6DDCF9A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2795" w:type="pct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:rsidR="00FF234D" w:rsidRPr="00753F91" w:rsidRDefault="00E4265A" w:rsidP="00FF234D">
                <w:pPr>
                  <w:spacing w:before="240"/>
                  <w:rPr>
                    <w:sz w:val="16"/>
                    <w:szCs w:val="16"/>
                  </w:rPr>
                </w:pPr>
                <w:r>
                  <w:rPr>
                    <w:rStyle w:val="Textedelespacerserv"/>
                  </w:rPr>
                  <w:t xml:space="preserve">                   </w:t>
                </w:r>
              </w:p>
            </w:tc>
            <w:bookmarkEnd w:id="0" w:displacedByCustomXml="next"/>
          </w:sdtContent>
        </w:sdt>
      </w:tr>
      <w:tr w:rsidR="00FF234D" w:rsidRPr="00846B76" w:rsidTr="009128B4">
        <w:tc>
          <w:tcPr>
            <w:tcW w:w="2205" w:type="pct"/>
            <w:shd w:val="clear" w:color="auto" w:fill="F2F2F2" w:themeFill="background1" w:themeFillShade="F2"/>
            <w:vAlign w:val="bottom"/>
          </w:tcPr>
          <w:p w:rsidR="00FF234D" w:rsidRPr="00753F91" w:rsidRDefault="00E4265A" w:rsidP="00FF234D">
            <w:pPr>
              <w:rPr>
                <w:rFonts w:ascii="Corbel" w:hAnsi="Corbe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rbel" w:hAnsi="Corbel"/>
                <w:b/>
                <w:color w:val="000000" w:themeColor="text1"/>
                <w:sz w:val="24"/>
                <w:szCs w:val="24"/>
              </w:rPr>
              <w:t>Nom</w:t>
            </w:r>
          </w:p>
        </w:tc>
        <w:sdt>
          <w:sdtPr>
            <w:rPr>
              <w:sz w:val="16"/>
              <w:szCs w:val="16"/>
            </w:rPr>
            <w:id w:val="1922141915"/>
            <w:placeholder>
              <w:docPart w:val="099EBF32B3A046029BBC752CFF00E128"/>
            </w:placeholder>
            <w:showingPlcHdr/>
          </w:sdtPr>
          <w:sdtEndPr/>
          <w:sdtContent>
            <w:tc>
              <w:tcPr>
                <w:tcW w:w="2795" w:type="pct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:rsidR="00FF234D" w:rsidRPr="00753F91" w:rsidRDefault="00E4265A" w:rsidP="00FF234D">
                <w:pPr>
                  <w:spacing w:before="240"/>
                  <w:rPr>
                    <w:sz w:val="16"/>
                    <w:szCs w:val="16"/>
                  </w:rPr>
                </w:pPr>
                <w:r>
                  <w:rPr>
                    <w:rStyle w:val="Textedelespacerserv"/>
                  </w:rPr>
                  <w:t xml:space="preserve">                   </w:t>
                </w:r>
              </w:p>
            </w:tc>
          </w:sdtContent>
        </w:sdt>
      </w:tr>
      <w:tr w:rsidR="00FF234D" w:rsidRPr="00846B76" w:rsidTr="009128B4">
        <w:tc>
          <w:tcPr>
            <w:tcW w:w="2205" w:type="pct"/>
            <w:shd w:val="clear" w:color="auto" w:fill="F2F2F2" w:themeFill="background1" w:themeFillShade="F2"/>
            <w:vAlign w:val="bottom"/>
          </w:tcPr>
          <w:p w:rsidR="00FF234D" w:rsidRPr="00753F91" w:rsidRDefault="00E4265A" w:rsidP="00FF234D">
            <w:pPr>
              <w:rPr>
                <w:rFonts w:ascii="Corbel" w:hAnsi="Corbe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rbel" w:hAnsi="Corbel"/>
                <w:b/>
                <w:color w:val="000000" w:themeColor="text1"/>
                <w:sz w:val="24"/>
                <w:szCs w:val="24"/>
              </w:rPr>
              <w:t>Adresse</w:t>
            </w:r>
          </w:p>
        </w:tc>
        <w:sdt>
          <w:sdtPr>
            <w:rPr>
              <w:sz w:val="16"/>
              <w:szCs w:val="16"/>
            </w:rPr>
            <w:id w:val="-969972188"/>
            <w:placeholder>
              <w:docPart w:val="2E9E0351301C4F268654A0A0B55FA001"/>
            </w:placeholder>
            <w:showingPlcHdr/>
          </w:sdtPr>
          <w:sdtEndPr/>
          <w:sdtContent>
            <w:tc>
              <w:tcPr>
                <w:tcW w:w="2795" w:type="pct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:rsidR="00FF234D" w:rsidRPr="00753F91" w:rsidRDefault="00E4265A" w:rsidP="00FF234D">
                <w:pPr>
                  <w:spacing w:before="240"/>
                  <w:rPr>
                    <w:sz w:val="16"/>
                    <w:szCs w:val="16"/>
                  </w:rPr>
                </w:pPr>
                <w:r>
                  <w:rPr>
                    <w:rStyle w:val="Textedelespacerserv"/>
                  </w:rPr>
                  <w:t xml:space="preserve">                  </w:t>
                </w:r>
              </w:p>
            </w:tc>
          </w:sdtContent>
        </w:sdt>
      </w:tr>
      <w:tr w:rsidR="00FF234D" w:rsidRPr="00846B76" w:rsidTr="009128B4">
        <w:tc>
          <w:tcPr>
            <w:tcW w:w="2205" w:type="pct"/>
            <w:shd w:val="clear" w:color="auto" w:fill="F2F2F2" w:themeFill="background1" w:themeFillShade="F2"/>
            <w:vAlign w:val="bottom"/>
          </w:tcPr>
          <w:p w:rsidR="00FF234D" w:rsidRPr="00753F91" w:rsidRDefault="00FF234D" w:rsidP="00FF234D">
            <w:pPr>
              <w:rPr>
                <w:rFonts w:ascii="Corbel" w:hAnsi="Corbel"/>
                <w:b/>
                <w:color w:val="000000" w:themeColor="text1"/>
                <w:sz w:val="24"/>
                <w:szCs w:val="24"/>
              </w:rPr>
            </w:pPr>
            <w:r w:rsidRPr="00753F91">
              <w:rPr>
                <w:rFonts w:ascii="Corbel" w:hAnsi="Corbel"/>
                <w:b/>
                <w:color w:val="000000" w:themeColor="text1"/>
                <w:sz w:val="24"/>
                <w:szCs w:val="24"/>
              </w:rPr>
              <w:t>Code Postal /Ville</w:t>
            </w:r>
          </w:p>
        </w:tc>
        <w:sdt>
          <w:sdtPr>
            <w:rPr>
              <w:sz w:val="16"/>
              <w:szCs w:val="16"/>
            </w:rPr>
            <w:id w:val="-1117214692"/>
            <w:placeholder>
              <w:docPart w:val="B1D1501C14EB402B82D99B592CA59048"/>
            </w:placeholder>
            <w:showingPlcHdr/>
          </w:sdtPr>
          <w:sdtEndPr/>
          <w:sdtContent>
            <w:tc>
              <w:tcPr>
                <w:tcW w:w="2795" w:type="pct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:rsidR="00FF234D" w:rsidRPr="00753F91" w:rsidRDefault="00E4265A" w:rsidP="00FF234D">
                <w:pPr>
                  <w:spacing w:before="240"/>
                  <w:rPr>
                    <w:sz w:val="16"/>
                    <w:szCs w:val="16"/>
                  </w:rPr>
                </w:pPr>
                <w:r>
                  <w:rPr>
                    <w:rStyle w:val="Textedelespacerserv"/>
                  </w:rPr>
                  <w:t xml:space="preserve">                  </w:t>
                </w:r>
              </w:p>
            </w:tc>
          </w:sdtContent>
        </w:sdt>
      </w:tr>
      <w:tr w:rsidR="00FF234D" w:rsidRPr="00846B76" w:rsidTr="009128B4">
        <w:tc>
          <w:tcPr>
            <w:tcW w:w="2205" w:type="pct"/>
            <w:shd w:val="clear" w:color="auto" w:fill="F2F2F2" w:themeFill="background1" w:themeFillShade="F2"/>
            <w:vAlign w:val="bottom"/>
          </w:tcPr>
          <w:p w:rsidR="00FF234D" w:rsidRPr="00753F91" w:rsidRDefault="00FF234D" w:rsidP="00FF234D">
            <w:pPr>
              <w:rPr>
                <w:rFonts w:ascii="Corbel" w:hAnsi="Corbel"/>
                <w:b/>
                <w:color w:val="000000" w:themeColor="text1"/>
                <w:sz w:val="24"/>
                <w:szCs w:val="24"/>
              </w:rPr>
            </w:pPr>
            <w:r w:rsidRPr="00753F91">
              <w:rPr>
                <w:rFonts w:ascii="Corbel" w:hAnsi="Corbel"/>
                <w:b/>
                <w:color w:val="000000" w:themeColor="text1"/>
                <w:sz w:val="24"/>
                <w:szCs w:val="24"/>
              </w:rPr>
              <w:t>Téléphone</w:t>
            </w:r>
          </w:p>
        </w:tc>
        <w:sdt>
          <w:sdtPr>
            <w:rPr>
              <w:sz w:val="16"/>
              <w:szCs w:val="16"/>
            </w:rPr>
            <w:id w:val="-1467120297"/>
            <w:placeholder>
              <w:docPart w:val="BD876FC272C94FF38DCB041F7D4B1AEB"/>
            </w:placeholder>
            <w:showingPlcHdr/>
          </w:sdtPr>
          <w:sdtEndPr/>
          <w:sdtContent>
            <w:tc>
              <w:tcPr>
                <w:tcW w:w="2795" w:type="pct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:rsidR="00FF234D" w:rsidRPr="00753F91" w:rsidRDefault="00E4265A" w:rsidP="00FF234D">
                <w:pPr>
                  <w:spacing w:before="240"/>
                  <w:rPr>
                    <w:sz w:val="16"/>
                    <w:szCs w:val="16"/>
                  </w:rPr>
                </w:pPr>
                <w:r>
                  <w:rPr>
                    <w:rStyle w:val="Textedelespacerserv"/>
                  </w:rPr>
                  <w:t xml:space="preserve">                 </w:t>
                </w:r>
              </w:p>
            </w:tc>
          </w:sdtContent>
        </w:sdt>
      </w:tr>
      <w:tr w:rsidR="00FF234D" w:rsidRPr="00846B76" w:rsidTr="009128B4">
        <w:tc>
          <w:tcPr>
            <w:tcW w:w="2205" w:type="pct"/>
            <w:shd w:val="clear" w:color="auto" w:fill="F2F2F2" w:themeFill="background1" w:themeFillShade="F2"/>
            <w:vAlign w:val="bottom"/>
          </w:tcPr>
          <w:p w:rsidR="00FF234D" w:rsidRPr="00753F91" w:rsidRDefault="00FF234D" w:rsidP="00FF234D">
            <w:pPr>
              <w:rPr>
                <w:rFonts w:ascii="Corbel" w:hAnsi="Corbel"/>
                <w:b/>
                <w:color w:val="000000" w:themeColor="text1"/>
                <w:sz w:val="24"/>
                <w:szCs w:val="24"/>
              </w:rPr>
            </w:pPr>
            <w:r w:rsidRPr="00753F91">
              <w:rPr>
                <w:rFonts w:ascii="Corbel" w:hAnsi="Corbel"/>
                <w:b/>
                <w:color w:val="000000" w:themeColor="text1"/>
                <w:sz w:val="24"/>
                <w:szCs w:val="24"/>
              </w:rPr>
              <w:t>Courriel</w:t>
            </w:r>
          </w:p>
        </w:tc>
        <w:sdt>
          <w:sdtPr>
            <w:rPr>
              <w:sz w:val="16"/>
              <w:szCs w:val="16"/>
            </w:rPr>
            <w:id w:val="-997884137"/>
            <w:placeholder>
              <w:docPart w:val="F552EE2513794C7C898B5048E3A7B892"/>
            </w:placeholder>
            <w:showingPlcHdr/>
          </w:sdtPr>
          <w:sdtEndPr/>
          <w:sdtContent>
            <w:tc>
              <w:tcPr>
                <w:tcW w:w="2795" w:type="pct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:rsidR="00FF234D" w:rsidRPr="00753F91" w:rsidRDefault="00E4265A" w:rsidP="00FF234D">
                <w:pPr>
                  <w:spacing w:before="240"/>
                  <w:rPr>
                    <w:sz w:val="16"/>
                    <w:szCs w:val="16"/>
                  </w:rPr>
                </w:pPr>
                <w:r>
                  <w:rPr>
                    <w:rStyle w:val="Textedelespacerserv"/>
                  </w:rPr>
                  <w:t xml:space="preserve">                 </w:t>
                </w:r>
              </w:p>
            </w:tc>
          </w:sdtContent>
        </w:sdt>
      </w:tr>
      <w:tr w:rsidR="00FF234D" w:rsidRPr="00846B76" w:rsidTr="00E4265A">
        <w:trPr>
          <w:trHeight w:val="560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F234D" w:rsidRPr="00AE1BA3" w:rsidRDefault="00FF234D" w:rsidP="00FF234D">
            <w:pPr>
              <w:spacing w:before="240"/>
              <w:rPr>
                <w:rFonts w:ascii="Corbel" w:hAnsi="Corbel"/>
                <w:b/>
                <w:sz w:val="24"/>
                <w:szCs w:val="24"/>
              </w:rPr>
            </w:pPr>
            <w:r w:rsidRPr="00AE1BA3">
              <w:rPr>
                <w:rFonts w:ascii="Corbel" w:hAnsi="Corbel"/>
                <w:b/>
                <w:color w:val="000000" w:themeColor="text1"/>
                <w:sz w:val="24"/>
                <w:szCs w:val="24"/>
              </w:rPr>
              <w:t>Veuillez choisir la formation de votre choix avec la date qui vous convient :</w:t>
            </w:r>
          </w:p>
        </w:tc>
      </w:tr>
      <w:tr w:rsidR="00FF234D" w:rsidRPr="00846B76" w:rsidTr="009128B4">
        <w:trPr>
          <w:trHeight w:val="1181"/>
        </w:trPr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F234D" w:rsidRDefault="00FF234D" w:rsidP="00753F91">
            <w:pPr>
              <w:rPr>
                <w:b/>
                <w:sz w:val="24"/>
                <w:szCs w:val="24"/>
              </w:rPr>
            </w:pPr>
            <w:r w:rsidRPr="00AE1BA3">
              <w:rPr>
                <w:b/>
                <w:sz w:val="24"/>
                <w:szCs w:val="24"/>
              </w:rPr>
              <w:t>Boulangerie</w:t>
            </w:r>
            <w:r w:rsidR="00753F91">
              <w:rPr>
                <w:b/>
                <w:sz w:val="24"/>
                <w:szCs w:val="24"/>
              </w:rPr>
              <w:t xml:space="preserve"> -</w:t>
            </w:r>
            <w:r w:rsidRPr="00AE1BA3">
              <w:rPr>
                <w:b/>
                <w:sz w:val="24"/>
                <w:szCs w:val="24"/>
              </w:rPr>
              <w:t xml:space="preserve">Base de la </w:t>
            </w:r>
            <w:r w:rsidR="00753F91">
              <w:rPr>
                <w:b/>
                <w:sz w:val="24"/>
                <w:szCs w:val="24"/>
              </w:rPr>
              <w:t>fabrication de pain</w:t>
            </w:r>
          </w:p>
          <w:p w:rsidR="00753F91" w:rsidRPr="00753F91" w:rsidRDefault="00753F91" w:rsidP="00753F9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70 $</w:t>
            </w:r>
          </w:p>
        </w:tc>
        <w:tc>
          <w:tcPr>
            <w:tcW w:w="2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F234D" w:rsidRPr="00AE1BA3" w:rsidRDefault="00FF234D" w:rsidP="00271106">
            <w:pPr>
              <w:tabs>
                <w:tab w:val="right" w:pos="4657"/>
              </w:tabs>
              <w:rPr>
                <w:sz w:val="24"/>
                <w:szCs w:val="24"/>
              </w:rPr>
            </w:pPr>
            <w:r w:rsidRPr="00AE1BA3">
              <w:rPr>
                <w:sz w:val="24"/>
                <w:szCs w:val="24"/>
              </w:rPr>
              <w:t>Mardi 24 septembre 2019 (17h30 à 21h30)</w:t>
            </w:r>
            <w:r w:rsidR="0023184B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421997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1A2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3184B">
              <w:rPr>
                <w:sz w:val="24"/>
                <w:szCs w:val="24"/>
              </w:rPr>
              <w:t xml:space="preserve">          </w:t>
            </w:r>
          </w:p>
          <w:p w:rsidR="00FF234D" w:rsidRPr="00271106" w:rsidRDefault="00FF234D" w:rsidP="00FF234D">
            <w:pPr>
              <w:tabs>
                <w:tab w:val="left" w:pos="5928"/>
              </w:tabs>
              <w:rPr>
                <w:sz w:val="32"/>
                <w:szCs w:val="32"/>
                <w:u w:val="single"/>
              </w:rPr>
            </w:pPr>
            <w:r w:rsidRPr="00271106">
              <w:rPr>
                <w:sz w:val="32"/>
                <w:szCs w:val="32"/>
                <w:u w:val="single"/>
              </w:rPr>
              <w:t>ou</w:t>
            </w:r>
          </w:p>
          <w:p w:rsidR="00FF234D" w:rsidRPr="00AE1BA3" w:rsidRDefault="00FF234D" w:rsidP="00271106">
            <w:pPr>
              <w:rPr>
                <w:sz w:val="24"/>
                <w:szCs w:val="24"/>
              </w:rPr>
            </w:pPr>
            <w:r w:rsidRPr="00AE1BA3">
              <w:rPr>
                <w:sz w:val="24"/>
                <w:szCs w:val="24"/>
              </w:rPr>
              <w:t>Mercredi 9 octobre 2019 (17h30 à 21h 30)</w:t>
            </w:r>
            <w:sdt>
              <w:sdtPr>
                <w:rPr>
                  <w:sz w:val="24"/>
                  <w:szCs w:val="24"/>
                </w:rPr>
                <w:id w:val="-491258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10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AE1BA3">
              <w:rPr>
                <w:sz w:val="24"/>
                <w:szCs w:val="24"/>
              </w:rPr>
              <w:t xml:space="preserve"> </w:t>
            </w:r>
            <w:r w:rsidR="0023184B">
              <w:rPr>
                <w:sz w:val="24"/>
                <w:szCs w:val="24"/>
              </w:rPr>
              <w:t xml:space="preserve">                             </w:t>
            </w:r>
          </w:p>
        </w:tc>
      </w:tr>
      <w:tr w:rsidR="00FF234D" w:rsidRPr="00846B76" w:rsidTr="009128B4">
        <w:trPr>
          <w:trHeight w:val="999"/>
        </w:trPr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F234D" w:rsidRDefault="00FF234D" w:rsidP="00753F91">
            <w:pPr>
              <w:rPr>
                <w:b/>
                <w:sz w:val="24"/>
                <w:szCs w:val="24"/>
              </w:rPr>
            </w:pPr>
            <w:r w:rsidRPr="00AE1BA3">
              <w:rPr>
                <w:b/>
                <w:sz w:val="24"/>
                <w:szCs w:val="24"/>
              </w:rPr>
              <w:t>Boulangerie</w:t>
            </w:r>
            <w:r w:rsidR="00753F91">
              <w:rPr>
                <w:b/>
                <w:sz w:val="24"/>
                <w:szCs w:val="24"/>
              </w:rPr>
              <w:t xml:space="preserve"> -Fabrication de pains spéciaux</w:t>
            </w:r>
          </w:p>
          <w:p w:rsidR="00753F91" w:rsidRPr="00AE1BA3" w:rsidRDefault="00753F91" w:rsidP="00753F9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75 $</w:t>
            </w:r>
          </w:p>
        </w:tc>
        <w:tc>
          <w:tcPr>
            <w:tcW w:w="2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F234D" w:rsidRPr="00AE1BA3" w:rsidRDefault="00FF234D" w:rsidP="00FF234D">
            <w:pPr>
              <w:tabs>
                <w:tab w:val="left" w:pos="5928"/>
              </w:tabs>
              <w:rPr>
                <w:sz w:val="24"/>
                <w:szCs w:val="24"/>
              </w:rPr>
            </w:pPr>
            <w:r w:rsidRPr="00AE1BA3">
              <w:rPr>
                <w:sz w:val="24"/>
                <w:szCs w:val="24"/>
              </w:rPr>
              <w:t xml:space="preserve">Mercredi 22 octobre 2019 (17h à 21h 30) </w:t>
            </w:r>
            <w:sdt>
              <w:sdtPr>
                <w:rPr>
                  <w:sz w:val="24"/>
                  <w:szCs w:val="24"/>
                </w:rPr>
                <w:id w:val="-1848713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10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AE1BA3">
              <w:rPr>
                <w:sz w:val="24"/>
                <w:szCs w:val="24"/>
              </w:rPr>
              <w:t xml:space="preserve"> </w:t>
            </w:r>
            <w:r w:rsidR="0023184B">
              <w:rPr>
                <w:sz w:val="24"/>
                <w:szCs w:val="24"/>
              </w:rPr>
              <w:t xml:space="preserve">                             </w:t>
            </w:r>
            <w:r w:rsidRPr="00AE1BA3">
              <w:rPr>
                <w:sz w:val="24"/>
                <w:szCs w:val="24"/>
              </w:rPr>
              <w:t xml:space="preserve"> </w:t>
            </w:r>
          </w:p>
          <w:p w:rsidR="00FF234D" w:rsidRPr="00271106" w:rsidRDefault="00FF234D" w:rsidP="00FF234D">
            <w:pPr>
              <w:tabs>
                <w:tab w:val="left" w:pos="5928"/>
              </w:tabs>
              <w:rPr>
                <w:sz w:val="32"/>
                <w:szCs w:val="32"/>
                <w:u w:val="single"/>
              </w:rPr>
            </w:pPr>
            <w:r w:rsidRPr="00271106">
              <w:rPr>
                <w:sz w:val="32"/>
                <w:szCs w:val="32"/>
                <w:u w:val="single"/>
              </w:rPr>
              <w:t>ou</w:t>
            </w:r>
          </w:p>
          <w:p w:rsidR="00FF234D" w:rsidRPr="00AE1BA3" w:rsidRDefault="00FF234D" w:rsidP="00271106">
            <w:pPr>
              <w:rPr>
                <w:sz w:val="24"/>
                <w:szCs w:val="24"/>
              </w:rPr>
            </w:pPr>
            <w:r w:rsidRPr="00AE1BA3">
              <w:rPr>
                <w:sz w:val="24"/>
                <w:szCs w:val="24"/>
              </w:rPr>
              <w:t>Mardi 27 novembre 2019 (17h à 21h 30)</w:t>
            </w:r>
            <w:sdt>
              <w:sdtPr>
                <w:rPr>
                  <w:sz w:val="24"/>
                  <w:szCs w:val="24"/>
                </w:rPr>
                <w:id w:val="-1019384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10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3184B">
              <w:rPr>
                <w:sz w:val="24"/>
                <w:szCs w:val="24"/>
              </w:rPr>
              <w:t xml:space="preserve">                               </w:t>
            </w:r>
            <w:r w:rsidR="008E6439">
              <w:rPr>
                <w:sz w:val="24"/>
                <w:szCs w:val="24"/>
              </w:rPr>
              <w:t xml:space="preserve"> </w:t>
            </w:r>
            <w:r w:rsidRPr="00AE1BA3">
              <w:rPr>
                <w:sz w:val="24"/>
                <w:szCs w:val="24"/>
              </w:rPr>
              <w:t xml:space="preserve"> </w:t>
            </w:r>
          </w:p>
        </w:tc>
      </w:tr>
      <w:tr w:rsidR="00FF234D" w:rsidRPr="00846B76" w:rsidTr="009128B4">
        <w:trPr>
          <w:trHeight w:val="985"/>
        </w:trPr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F234D" w:rsidRDefault="00FF234D" w:rsidP="00753F91">
            <w:pPr>
              <w:rPr>
                <w:b/>
                <w:sz w:val="24"/>
                <w:szCs w:val="24"/>
              </w:rPr>
            </w:pPr>
            <w:r w:rsidRPr="00AE1BA3">
              <w:rPr>
                <w:b/>
                <w:sz w:val="24"/>
                <w:szCs w:val="24"/>
              </w:rPr>
              <w:t>Boulangerie</w:t>
            </w:r>
            <w:r w:rsidR="00753F91">
              <w:rPr>
                <w:b/>
                <w:sz w:val="24"/>
                <w:szCs w:val="24"/>
              </w:rPr>
              <w:t>- Fabrication de pain au levain</w:t>
            </w:r>
          </w:p>
          <w:p w:rsidR="00753F91" w:rsidRPr="00AE1BA3" w:rsidRDefault="00753F91" w:rsidP="00753F9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140,01 $</w:t>
            </w:r>
          </w:p>
        </w:tc>
        <w:tc>
          <w:tcPr>
            <w:tcW w:w="2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F234D" w:rsidRPr="00AE1BA3" w:rsidRDefault="00FF234D" w:rsidP="00FF234D">
            <w:pPr>
              <w:tabs>
                <w:tab w:val="left" w:pos="5928"/>
              </w:tabs>
              <w:rPr>
                <w:sz w:val="24"/>
                <w:szCs w:val="24"/>
              </w:rPr>
            </w:pPr>
            <w:r w:rsidRPr="00AE1BA3">
              <w:rPr>
                <w:sz w:val="24"/>
                <w:szCs w:val="24"/>
              </w:rPr>
              <w:t>Mercredi 23 octobre 2019 (18 h à 20h)</w:t>
            </w:r>
            <w:r w:rsidR="0023184B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2036305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10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3184B">
              <w:rPr>
                <w:sz w:val="24"/>
                <w:szCs w:val="24"/>
              </w:rPr>
              <w:t xml:space="preserve">                                </w:t>
            </w:r>
            <w:r w:rsidRPr="00AE1BA3">
              <w:rPr>
                <w:sz w:val="24"/>
                <w:szCs w:val="24"/>
              </w:rPr>
              <w:t xml:space="preserve">   </w:t>
            </w:r>
          </w:p>
          <w:p w:rsidR="00FF234D" w:rsidRPr="00AE1BA3" w:rsidRDefault="00FF234D" w:rsidP="00271106">
            <w:pPr>
              <w:tabs>
                <w:tab w:val="left" w:pos="5928"/>
              </w:tabs>
              <w:rPr>
                <w:sz w:val="24"/>
                <w:szCs w:val="24"/>
              </w:rPr>
            </w:pPr>
            <w:r w:rsidRPr="00AE1BA3">
              <w:rPr>
                <w:sz w:val="24"/>
                <w:szCs w:val="24"/>
              </w:rPr>
              <w:t>Mardi 29 octobre 2019 (17h à 21h30)</w:t>
            </w:r>
          </w:p>
        </w:tc>
      </w:tr>
      <w:tr w:rsidR="00FF234D" w:rsidRPr="00846B76" w:rsidTr="009128B4">
        <w:trPr>
          <w:trHeight w:val="806"/>
        </w:trPr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F234D" w:rsidRDefault="00FF234D" w:rsidP="00753F91">
            <w:pPr>
              <w:jc w:val="center"/>
              <w:rPr>
                <w:b/>
                <w:sz w:val="24"/>
                <w:szCs w:val="24"/>
              </w:rPr>
            </w:pPr>
            <w:r w:rsidRPr="00AE1BA3">
              <w:rPr>
                <w:b/>
                <w:sz w:val="24"/>
                <w:szCs w:val="24"/>
              </w:rPr>
              <w:t>Boulangerie</w:t>
            </w:r>
            <w:r w:rsidR="00753F91">
              <w:rPr>
                <w:b/>
                <w:sz w:val="24"/>
                <w:szCs w:val="24"/>
              </w:rPr>
              <w:t xml:space="preserve"> </w:t>
            </w:r>
            <w:r w:rsidRPr="00AE1BA3">
              <w:rPr>
                <w:b/>
                <w:sz w:val="24"/>
                <w:szCs w:val="24"/>
              </w:rPr>
              <w:t>(Viennoiseries)</w:t>
            </w:r>
          </w:p>
          <w:p w:rsidR="00753F91" w:rsidRPr="00AE1BA3" w:rsidRDefault="00753F91" w:rsidP="00753F9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145 $</w:t>
            </w:r>
          </w:p>
        </w:tc>
        <w:tc>
          <w:tcPr>
            <w:tcW w:w="2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F234D" w:rsidRPr="00AE1BA3" w:rsidRDefault="00FF234D" w:rsidP="00FF234D">
            <w:pPr>
              <w:rPr>
                <w:sz w:val="24"/>
                <w:szCs w:val="24"/>
              </w:rPr>
            </w:pPr>
            <w:r w:rsidRPr="00AE1BA3">
              <w:rPr>
                <w:sz w:val="24"/>
                <w:szCs w:val="24"/>
              </w:rPr>
              <w:t>Mardi 12 novembre 2019(18h à 21h)</w:t>
            </w:r>
            <w:r w:rsidR="0023184B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1191186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10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3184B">
              <w:rPr>
                <w:sz w:val="24"/>
                <w:szCs w:val="24"/>
              </w:rPr>
              <w:t xml:space="preserve">                                     </w:t>
            </w:r>
            <w:r w:rsidRPr="00AE1BA3">
              <w:rPr>
                <w:sz w:val="24"/>
                <w:szCs w:val="24"/>
              </w:rPr>
              <w:t xml:space="preserve">  </w:t>
            </w:r>
          </w:p>
          <w:p w:rsidR="00FF234D" w:rsidRPr="00AE1BA3" w:rsidRDefault="00FF234D" w:rsidP="00271106">
            <w:pPr>
              <w:rPr>
                <w:sz w:val="24"/>
                <w:szCs w:val="24"/>
              </w:rPr>
            </w:pPr>
            <w:r w:rsidRPr="00AE1BA3">
              <w:rPr>
                <w:sz w:val="24"/>
                <w:szCs w:val="24"/>
              </w:rPr>
              <w:t>Mercredi 13 novembre 2019 ( 17h à 21h30)</w:t>
            </w:r>
          </w:p>
        </w:tc>
      </w:tr>
      <w:tr w:rsidR="00FF234D" w:rsidRPr="00846B76" w:rsidTr="009128B4">
        <w:trPr>
          <w:trHeight w:val="809"/>
        </w:trPr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F234D" w:rsidRDefault="00FF234D" w:rsidP="00FF234D">
            <w:pPr>
              <w:jc w:val="center"/>
              <w:rPr>
                <w:b/>
                <w:sz w:val="24"/>
                <w:szCs w:val="24"/>
              </w:rPr>
            </w:pPr>
            <w:r w:rsidRPr="00AE1BA3">
              <w:rPr>
                <w:b/>
                <w:sz w:val="24"/>
                <w:szCs w:val="24"/>
              </w:rPr>
              <w:t>Cuisine Végétarienne et Végétalienne</w:t>
            </w:r>
          </w:p>
          <w:p w:rsidR="00C4520A" w:rsidRPr="00AE1BA3" w:rsidRDefault="00C4520A" w:rsidP="00FF234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350 $</w:t>
            </w:r>
          </w:p>
        </w:tc>
        <w:tc>
          <w:tcPr>
            <w:tcW w:w="2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F234D" w:rsidRPr="00AE1BA3" w:rsidRDefault="00FF234D" w:rsidP="00271106">
            <w:pPr>
              <w:rPr>
                <w:sz w:val="24"/>
                <w:szCs w:val="24"/>
              </w:rPr>
            </w:pPr>
            <w:r w:rsidRPr="00AE1BA3">
              <w:rPr>
                <w:sz w:val="24"/>
                <w:szCs w:val="24"/>
              </w:rPr>
              <w:t>4,5,6,11,1</w:t>
            </w:r>
            <w:r w:rsidR="0023184B">
              <w:rPr>
                <w:sz w:val="24"/>
                <w:szCs w:val="24"/>
              </w:rPr>
              <w:t>2,13 novembre 2019 (18h à 22 h)</w:t>
            </w:r>
            <w:sdt>
              <w:sdtPr>
                <w:rPr>
                  <w:sz w:val="24"/>
                  <w:szCs w:val="24"/>
                </w:rPr>
                <w:id w:val="82568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10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3184B">
              <w:rPr>
                <w:sz w:val="24"/>
                <w:szCs w:val="24"/>
              </w:rPr>
              <w:t xml:space="preserve">                           </w:t>
            </w:r>
          </w:p>
        </w:tc>
      </w:tr>
      <w:tr w:rsidR="00FF234D" w:rsidRPr="00846B76" w:rsidTr="009128B4">
        <w:trPr>
          <w:trHeight w:val="707"/>
        </w:trPr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F234D" w:rsidRDefault="00FF234D" w:rsidP="00FF234D">
            <w:pPr>
              <w:spacing w:before="120"/>
              <w:ind w:left="432"/>
              <w:jc w:val="center"/>
              <w:rPr>
                <w:b/>
                <w:sz w:val="24"/>
                <w:szCs w:val="24"/>
              </w:rPr>
            </w:pPr>
            <w:r w:rsidRPr="00AE1BA3">
              <w:rPr>
                <w:b/>
                <w:sz w:val="24"/>
                <w:szCs w:val="24"/>
              </w:rPr>
              <w:t>Tour d’Horizon-Dégustation de bières</w:t>
            </w:r>
          </w:p>
          <w:p w:rsidR="00753F91" w:rsidRPr="00AE1BA3" w:rsidRDefault="00E4265A" w:rsidP="00E4265A">
            <w:pPr>
              <w:spacing w:before="120"/>
              <w:ind w:left="43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</w:t>
            </w:r>
            <w:r w:rsidR="00753F91">
              <w:rPr>
                <w:b/>
                <w:sz w:val="24"/>
                <w:szCs w:val="24"/>
              </w:rPr>
              <w:t>75 $</w:t>
            </w:r>
          </w:p>
        </w:tc>
        <w:tc>
          <w:tcPr>
            <w:tcW w:w="2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F234D" w:rsidRPr="00AE1BA3" w:rsidRDefault="00FF234D" w:rsidP="00271106">
            <w:pPr>
              <w:rPr>
                <w:sz w:val="24"/>
                <w:szCs w:val="24"/>
              </w:rPr>
            </w:pPr>
            <w:r w:rsidRPr="00AE1BA3">
              <w:rPr>
                <w:sz w:val="24"/>
                <w:szCs w:val="24"/>
              </w:rPr>
              <w:t>Mercredi 6 novembre 2019 (18h à 22h)</w:t>
            </w:r>
            <w:sdt>
              <w:sdtPr>
                <w:rPr>
                  <w:sz w:val="24"/>
                  <w:szCs w:val="24"/>
                </w:rPr>
                <w:id w:val="752472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10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3184B">
              <w:rPr>
                <w:sz w:val="24"/>
                <w:szCs w:val="24"/>
              </w:rPr>
              <w:t xml:space="preserve">                                  </w:t>
            </w:r>
            <w:r w:rsidRPr="00AE1BA3">
              <w:rPr>
                <w:sz w:val="24"/>
                <w:szCs w:val="24"/>
              </w:rPr>
              <w:t xml:space="preserve">  </w:t>
            </w:r>
          </w:p>
        </w:tc>
      </w:tr>
    </w:tbl>
    <w:p w:rsidR="001E05D1" w:rsidRDefault="00101A21" w:rsidP="00A43B47">
      <w:pPr>
        <w:spacing w:after="0"/>
        <w:jc w:val="center"/>
        <w:rPr>
          <w:color w:val="154F77" w:themeColor="accent2" w:themeTint="E6"/>
          <w:sz w:val="18"/>
          <w:szCs w:val="18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E2CCCB0" wp14:editId="57B546CA">
                <wp:simplePos x="0" y="0"/>
                <wp:positionH relativeFrom="margin">
                  <wp:align>center</wp:align>
                </wp:positionH>
                <wp:positionV relativeFrom="paragraph">
                  <wp:posOffset>5794375</wp:posOffset>
                </wp:positionV>
                <wp:extent cx="7239000" cy="937260"/>
                <wp:effectExtent l="0" t="0" r="19050" b="15240"/>
                <wp:wrapThrough wrapText="bothSides">
                  <wp:wrapPolygon edited="0">
                    <wp:start x="0" y="0"/>
                    <wp:lineTo x="0" y="21512"/>
                    <wp:lineTo x="21600" y="21512"/>
                    <wp:lineTo x="21600" y="0"/>
                    <wp:lineTo x="0" y="0"/>
                  </wp:wrapPolygon>
                </wp:wrapThrough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93726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144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8B4" w:rsidRDefault="009128B4" w:rsidP="009128B4">
                            <w:pPr>
                              <w:pStyle w:val="Corpsdetexte"/>
                              <w:spacing w:before="37" w:line="276" w:lineRule="auto"/>
                              <w:ind w:left="122" w:right="59"/>
                              <w:jc w:val="both"/>
                            </w:pPr>
                            <w:r>
                              <w:t xml:space="preserve">J'atteste que tous ces renseignements sont exacts et je suis conscient que les coûts de la </w:t>
                            </w:r>
                            <w:r w:rsidR="00FD46F0">
                              <w:t>formation sont NON</w:t>
                            </w:r>
                            <w:r>
                              <w:t>-</w:t>
                            </w:r>
                            <w:r w:rsidR="00FD46F0">
                              <w:t>REMBOURSABLES en cas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u w:val="single"/>
                              </w:rPr>
                              <w:t xml:space="preserve"> D’ANNULATION   DANS   LES   CINQ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(</w:t>
                            </w:r>
                            <w:r>
                              <w:rPr>
                                <w:rFonts w:ascii="Arial Black" w:hAnsi="Arial Black"/>
                                <w:u w:val="single"/>
                              </w:rPr>
                              <w:t>5</w:t>
                            </w:r>
                            <w:r>
                              <w:rPr>
                                <w:u w:val="single"/>
                              </w:rPr>
                              <w:t>) JOURS OUVRABLES PRÉCÉDANT LADITE FORMATION</w:t>
                            </w:r>
                            <w:r>
                              <w:t>. Le paiement doit être fait avant le début de la formation pour confirmer votre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inscription.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2CCCB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0;margin-top:456.25pt;width:570pt;height:73.8pt;z-index:251659264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" fillcolor="#eaeaea" strokeweight=".72pt">
                <v:stroke linestyle="thinThin"/>
                <v:textbox inset="0,0,0,0">
                  <w:txbxContent>
                    <w:p w:rsidR="009128B4" w:rsidRDefault="009128B4" w:rsidP="009128B4">
                      <w:pPr>
                        <w:pStyle w:val="Corpsdetexte"/>
                        <w:spacing w:before="37" w:line="276" w:lineRule="auto"/>
                        <w:ind w:left="122" w:right="59"/>
                        <w:jc w:val="both"/>
                      </w:pPr>
                      <w:r>
                        <w:t xml:space="preserve">J'atteste que tous ces renseignements sont exacts et je suis conscient que les coûts de la </w:t>
                      </w:r>
                      <w:r w:rsidR="00FD46F0">
                        <w:t>formation sont NON</w:t>
                      </w:r>
                      <w:r>
                        <w:t>-</w:t>
                      </w:r>
                      <w:r w:rsidR="00FD46F0">
                        <w:t>REMBOURSABLES en cas</w:t>
                      </w:r>
                      <w:r>
                        <w:t xml:space="preserve">  </w:t>
                      </w:r>
                      <w:r>
                        <w:rPr>
                          <w:u w:val="single"/>
                        </w:rPr>
                        <w:t xml:space="preserve"> D’ANNULATION   DANS   LES   CINQ</w:t>
                      </w:r>
                      <w:r>
                        <w:t xml:space="preserve"> </w:t>
                      </w:r>
                      <w:r>
                        <w:rPr>
                          <w:u w:val="single"/>
                        </w:rPr>
                        <w:t>(</w:t>
                      </w:r>
                      <w:r>
                        <w:rPr>
                          <w:rFonts w:ascii="Arial Black" w:hAnsi="Arial Black"/>
                          <w:u w:val="single"/>
                        </w:rPr>
                        <w:t>5</w:t>
                      </w:r>
                      <w:r>
                        <w:rPr>
                          <w:u w:val="single"/>
                        </w:rPr>
                        <w:t>) JOURS OUVRABLES PRÉCÉDANT LADITE FORMATION</w:t>
                      </w:r>
                      <w:r>
                        <w:t>. Le paiement doit être fait avant le début de la formation pour confirmer votre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inscription.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1E05D1" w:rsidRPr="001E05D1" w:rsidRDefault="00E4265A" w:rsidP="001E05D1">
      <w:pPr>
        <w:rPr>
          <w:sz w:val="18"/>
          <w:szCs w:val="18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CA2902" wp14:editId="18941A8E">
                <wp:simplePos x="0" y="0"/>
                <wp:positionH relativeFrom="margin">
                  <wp:posOffset>-470535</wp:posOffset>
                </wp:positionH>
                <wp:positionV relativeFrom="paragraph">
                  <wp:posOffset>1121410</wp:posOffset>
                </wp:positionV>
                <wp:extent cx="7091045" cy="495300"/>
                <wp:effectExtent l="0" t="0" r="14605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104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5D1" w:rsidRDefault="001E05D1" w:rsidP="00271106">
                            <w:pPr>
                              <w:spacing w:before="121" w:after="0" w:line="292" w:lineRule="exact"/>
                              <w:ind w:left="226"/>
                              <w:rPr>
                                <w:rFonts w:ascii="Calibri" w:hAnsi="Calibri"/>
                                <w:sz w:val="2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u w:val="single"/>
                              </w:rPr>
                              <w:t>MODES DE PAIEMENT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 xml:space="preserve">: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débit ou argent comptant, du lundi au vendredi de 8 h à 12 h et de 13 h à 16 h</w:t>
                            </w:r>
                          </w:p>
                          <w:p w:rsidR="001E05D1" w:rsidRDefault="00271106" w:rsidP="00271106">
                            <w:pPr>
                              <w:spacing w:after="0" w:line="255" w:lineRule="exact"/>
                              <w:rPr>
                                <w:rFonts w:ascii="Calibri" w:hAnsi="Calibri"/>
                                <w:sz w:val="21"/>
                              </w:rPr>
                            </w:pPr>
                            <w:r>
                              <w:rPr>
                                <w:rFonts w:ascii="Calibri" w:hAnsi="Calibri"/>
                                <w:sz w:val="21"/>
                              </w:rPr>
                              <w:t xml:space="preserve">                                                      </w:t>
                            </w:r>
                            <w:r w:rsidR="001E05D1">
                              <w:rPr>
                                <w:rFonts w:ascii="Calibri" w:hAnsi="Calibri"/>
                                <w:sz w:val="21"/>
                              </w:rPr>
                              <w:t>par mandat-poste ou chèque visé à l’ordre de l’École hôtelière de la Capitale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A2902" id="Text Box 3" o:spid="_x0000_s1027" type="#_x0000_t202" style="position:absolute;margin-left:-37.05pt;margin-top:88.3pt;width:558.35pt;height:39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" filled="f" stroked="f">
                <v:textbox inset="0,0,0,0">
                  <w:txbxContent>
                    <w:p w:rsidR="001E05D1" w:rsidRDefault="001E05D1" w:rsidP="00271106">
                      <w:pPr>
                        <w:spacing w:before="121" w:after="0" w:line="292" w:lineRule="exact"/>
                        <w:ind w:left="226"/>
                        <w:rPr>
                          <w:rFonts w:ascii="Calibri" w:hAnsi="Calibri"/>
                          <w:sz w:val="21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u w:val="single"/>
                        </w:rPr>
                        <w:t>MODES DE PAIEMENT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 xml:space="preserve">: </w:t>
                      </w:r>
                      <w:r>
                        <w:rPr>
                          <w:rFonts w:ascii="Calibri" w:hAnsi="Calibri"/>
                          <w:sz w:val="21"/>
                        </w:rPr>
                        <w:t>débit ou argent comptant, du lundi au vendredi de 8 h à 12 h et de 13 h à 16 h</w:t>
                      </w:r>
                    </w:p>
                    <w:p w:rsidR="001E05D1" w:rsidRDefault="00271106" w:rsidP="00271106">
                      <w:pPr>
                        <w:spacing w:after="0" w:line="255" w:lineRule="exact"/>
                        <w:rPr>
                          <w:rFonts w:ascii="Calibri" w:hAnsi="Calibri"/>
                          <w:sz w:val="21"/>
                        </w:rPr>
                      </w:pPr>
                      <w:r>
                        <w:rPr>
                          <w:rFonts w:ascii="Calibri" w:hAnsi="Calibri"/>
                          <w:sz w:val="21"/>
                        </w:rPr>
                        <w:t xml:space="preserve">                                                      </w:t>
                      </w:r>
                      <w:r w:rsidR="001E05D1">
                        <w:rPr>
                          <w:rFonts w:ascii="Calibri" w:hAnsi="Calibri"/>
                          <w:sz w:val="21"/>
                        </w:rPr>
                        <w:t>par mandat-poste ou chèque visé à l’ordre de l’École hôtelière de la Capitale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4265A" w:rsidRDefault="00E4265A" w:rsidP="001E05D1">
      <w:pPr>
        <w:rPr>
          <w:sz w:val="18"/>
          <w:szCs w:val="18"/>
        </w:rPr>
      </w:pPr>
    </w:p>
    <w:p w:rsidR="00E4265A" w:rsidRDefault="00E4265A" w:rsidP="00E4265A">
      <w:pPr>
        <w:rPr>
          <w:sz w:val="18"/>
          <w:szCs w:val="18"/>
        </w:rPr>
      </w:pPr>
    </w:p>
    <w:p w:rsidR="00E4265A" w:rsidRDefault="00E4265A" w:rsidP="00E4265A">
      <w:pPr>
        <w:pStyle w:val="Sansinterligne"/>
      </w:pPr>
      <w:r w:rsidRPr="00E4265A">
        <w:tab/>
      </w:r>
    </w:p>
    <w:p w:rsidR="00E4265A" w:rsidRDefault="00E4265A" w:rsidP="00E4265A">
      <w:pPr>
        <w:pStyle w:val="Sansinterligne"/>
      </w:pPr>
    </w:p>
    <w:p w:rsidR="00E4265A" w:rsidRPr="00E4265A" w:rsidRDefault="00E4265A" w:rsidP="00E4265A">
      <w:pPr>
        <w:pStyle w:val="Sansinterligne"/>
      </w:pPr>
      <w:r w:rsidRPr="00E4265A">
        <w:t>ÉCOLE HÔTELIÈRE DE</w:t>
      </w:r>
      <w:r w:rsidRPr="00E4265A">
        <w:rPr>
          <w:spacing w:val="-7"/>
        </w:rPr>
        <w:t xml:space="preserve"> </w:t>
      </w:r>
      <w:r w:rsidRPr="00E4265A">
        <w:t>LA</w:t>
      </w:r>
      <w:r w:rsidRPr="00E4265A">
        <w:rPr>
          <w:spacing w:val="-3"/>
        </w:rPr>
        <w:t xml:space="preserve"> </w:t>
      </w:r>
      <w:r>
        <w:t xml:space="preserve">CAPITALE   </w:t>
      </w:r>
      <w:r w:rsidRPr="00E4265A">
        <w:t>7, rue Robert-Rumilly, Québec (Québec) G1K</w:t>
      </w:r>
      <w:r w:rsidRPr="00E4265A">
        <w:rPr>
          <w:spacing w:val="-5"/>
        </w:rPr>
        <w:t xml:space="preserve"> </w:t>
      </w:r>
      <w:r w:rsidRPr="00E4265A">
        <w:t>2K5</w:t>
      </w:r>
    </w:p>
    <w:p w:rsidR="00A86366" w:rsidRPr="00E4265A" w:rsidRDefault="00E4265A" w:rsidP="00E4265A">
      <w:pPr>
        <w:pStyle w:val="Sansinterligne"/>
      </w:pPr>
      <w:r w:rsidRPr="00E4265A">
        <w:t>Téléphone : 418 686-4040, p. 7603   Télécopieur :</w:t>
      </w:r>
      <w:r w:rsidRPr="00E4265A">
        <w:rPr>
          <w:spacing w:val="-18"/>
        </w:rPr>
        <w:t xml:space="preserve"> </w:t>
      </w:r>
      <w:r w:rsidRPr="00E4265A">
        <w:t>418</w:t>
      </w:r>
      <w:r w:rsidRPr="00E4265A">
        <w:rPr>
          <w:spacing w:val="-3"/>
        </w:rPr>
        <w:t xml:space="preserve"> </w:t>
      </w:r>
      <w:r w:rsidRPr="00E4265A">
        <w:t xml:space="preserve">525-8958    </w:t>
      </w:r>
      <w:hyperlink r:id="rId10">
        <w:r w:rsidRPr="00E4265A">
          <w:t>ehc@cscapitale.qc.ca</w:t>
        </w:r>
      </w:hyperlink>
      <w:r w:rsidRPr="00E4265A">
        <w:tab/>
      </w:r>
      <w:hyperlink r:id="rId11">
        <w:r w:rsidRPr="00E4265A">
          <w:t>www.ehcapitale.qc.ca</w:t>
        </w:r>
      </w:hyperlink>
    </w:p>
    <w:sectPr w:rsidR="00A86366" w:rsidRPr="00E4265A" w:rsidSect="001E05D1">
      <w:headerReference w:type="default" r:id="rId12"/>
      <w:pgSz w:w="11906" w:h="16838" w:code="9"/>
      <w:pgMar w:top="1843" w:right="849" w:bottom="568" w:left="993" w:header="567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EA0" w:rsidRDefault="00E16EA0" w:rsidP="00650259">
      <w:pPr>
        <w:spacing w:after="0" w:line="240" w:lineRule="auto"/>
      </w:pPr>
      <w:r>
        <w:separator/>
      </w:r>
    </w:p>
  </w:endnote>
  <w:endnote w:type="continuationSeparator" w:id="0">
    <w:p w:rsidR="00E16EA0" w:rsidRDefault="00E16EA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045937D-7840-4B4B-9B6D-241AD43A8683}"/>
    <w:embedBold r:id="rId2" w:fontKey="{FC3A8253-E40C-486F-B8D7-CB7C48583C9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17554D0-F065-4BCD-95F3-6E125E68D5A1}"/>
    <w:embedBold r:id="rId4" w:fontKey="{60B0125A-4BBE-44C2-AE84-6B9FC61BEA46}"/>
    <w:embedItalic r:id="rId5" w:fontKey="{809830CB-E9C7-4C0D-97C0-C17AE173CD30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1357C5B5-238E-43B3-B491-D5C2E38BFFE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DEA28EFB-4F84-4694-9162-BD436ADEAB38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Bold r:id="rId8" w:fontKey="{C702F941-18CD-4A70-9BD0-BDBC5B7B080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9" w:subsetted="1" w:fontKey="{FF5EA1DF-C5FD-4615-A26E-D492331F56E2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Bold r:id="rId10" w:fontKey="{205A7ABF-CEEC-4FD2-907A-883BE2DFE80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46BA77C2-EE00-4CF1-B95E-C54C59E40D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EA0" w:rsidRDefault="00E16EA0" w:rsidP="00650259">
      <w:pPr>
        <w:spacing w:after="0" w:line="240" w:lineRule="auto"/>
      </w:pPr>
      <w:r>
        <w:separator/>
      </w:r>
    </w:p>
  </w:footnote>
  <w:footnote w:type="continuationSeparator" w:id="0">
    <w:p w:rsidR="00E16EA0" w:rsidRDefault="00E16EA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9A8" w:rsidRPr="00AD79A8" w:rsidRDefault="0021126D" w:rsidP="0040654D">
    <w:pPr>
      <w:spacing w:after="0"/>
      <w:rPr>
        <w:rFonts w:ascii="Arial Narrow" w:eastAsia="Calibri" w:hAnsi="Arial Narrow" w:cs="Arial"/>
        <w:sz w:val="44"/>
      </w:rPr>
    </w:pPr>
    <w:r w:rsidRPr="00AD79A8">
      <w:rPr>
        <w:rFonts w:ascii="Arial Narrow" w:hAnsi="Arial Narrow" w:cs="Arial"/>
        <w:noProof/>
        <w:lang w:val="fr-CA" w:eastAsia="fr-C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2512060</wp:posOffset>
          </wp:positionH>
          <wp:positionV relativeFrom="paragraph">
            <wp:posOffset>-344805</wp:posOffset>
          </wp:positionV>
          <wp:extent cx="1087755" cy="762000"/>
          <wp:effectExtent l="0" t="0" r="0" b="0"/>
          <wp:wrapThrough wrapText="bothSides">
            <wp:wrapPolygon edited="0">
              <wp:start x="9835" y="0"/>
              <wp:lineTo x="6809" y="9180"/>
              <wp:lineTo x="378" y="10260"/>
              <wp:lineTo x="378" y="18360"/>
              <wp:lineTo x="10970" y="19980"/>
              <wp:lineTo x="12862" y="19980"/>
              <wp:lineTo x="19671" y="18360"/>
              <wp:lineTo x="20049" y="12420"/>
              <wp:lineTo x="13996" y="9720"/>
              <wp:lineTo x="16266" y="0"/>
              <wp:lineTo x="9835" y="0"/>
            </wp:wrapPolygon>
          </wp:wrapThrough>
          <wp:docPr id="3" name="Picture 12" descr="Logo blan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2" descr="Logo blan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5FFFF"/>
                      </a:clrFrom>
                      <a:clrTo>
                        <a:srgbClr val="F5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755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1126D" w:rsidRPr="0040654D" w:rsidRDefault="0040654D" w:rsidP="0040654D">
    <w:pPr>
      <w:pStyle w:val="En-tte"/>
      <w:jc w:val="center"/>
      <w:rPr>
        <w:color w:val="auto"/>
      </w:rPr>
    </w:pPr>
    <w:r>
      <w:rPr>
        <w:color w:val="auto"/>
      </w:rPr>
      <w:t>FORMATION GRAND PUBLIC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1" w:cryptProviderType="rsaAES" w:cryptAlgorithmClass="hash" w:cryptAlgorithmType="typeAny" w:cryptAlgorithmSid="14" w:cryptSpinCount="100000" w:hash="+Rw+YUmCrQAA07s3tuAm11NPHgHJ4h/mwu6WmcXsChNYozpXeOOATY6cr2z5c2uKfx0LdafhrvhOosQT/ZJumQ==" w:salt="ngqnfhFPR2X2hwuABNQyIw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C86"/>
    <w:rsid w:val="00052382"/>
    <w:rsid w:val="00055DBA"/>
    <w:rsid w:val="00060257"/>
    <w:rsid w:val="0006568A"/>
    <w:rsid w:val="00076F0F"/>
    <w:rsid w:val="00082B5E"/>
    <w:rsid w:val="00084253"/>
    <w:rsid w:val="000A40DB"/>
    <w:rsid w:val="000D1F49"/>
    <w:rsid w:val="000D45F4"/>
    <w:rsid w:val="00101A21"/>
    <w:rsid w:val="001243B8"/>
    <w:rsid w:val="001727CA"/>
    <w:rsid w:val="00185820"/>
    <w:rsid w:val="001C4A3D"/>
    <w:rsid w:val="001E05D1"/>
    <w:rsid w:val="001E231A"/>
    <w:rsid w:val="001F461E"/>
    <w:rsid w:val="001F76BC"/>
    <w:rsid w:val="0021126D"/>
    <w:rsid w:val="0023184B"/>
    <w:rsid w:val="002462F3"/>
    <w:rsid w:val="00271106"/>
    <w:rsid w:val="0027474A"/>
    <w:rsid w:val="002C56E6"/>
    <w:rsid w:val="002E405F"/>
    <w:rsid w:val="00304080"/>
    <w:rsid w:val="00305A7D"/>
    <w:rsid w:val="003205B3"/>
    <w:rsid w:val="00346DE2"/>
    <w:rsid w:val="00361E11"/>
    <w:rsid w:val="0039313F"/>
    <w:rsid w:val="003B4744"/>
    <w:rsid w:val="003C3037"/>
    <w:rsid w:val="003F0847"/>
    <w:rsid w:val="003F479A"/>
    <w:rsid w:val="0040090B"/>
    <w:rsid w:val="0040654D"/>
    <w:rsid w:val="00426924"/>
    <w:rsid w:val="00444C86"/>
    <w:rsid w:val="0046302A"/>
    <w:rsid w:val="00482EA2"/>
    <w:rsid w:val="00487D2D"/>
    <w:rsid w:val="004C5C1C"/>
    <w:rsid w:val="004C5C29"/>
    <w:rsid w:val="004D5D62"/>
    <w:rsid w:val="004F3DCE"/>
    <w:rsid w:val="005112D0"/>
    <w:rsid w:val="00577E06"/>
    <w:rsid w:val="005A3BF7"/>
    <w:rsid w:val="005F2035"/>
    <w:rsid w:val="005F7990"/>
    <w:rsid w:val="00603FE7"/>
    <w:rsid w:val="0063739C"/>
    <w:rsid w:val="00650259"/>
    <w:rsid w:val="0065342B"/>
    <w:rsid w:val="006E629B"/>
    <w:rsid w:val="006E7B75"/>
    <w:rsid w:val="00705615"/>
    <w:rsid w:val="00722381"/>
    <w:rsid w:val="00731F26"/>
    <w:rsid w:val="0075380F"/>
    <w:rsid w:val="00753F91"/>
    <w:rsid w:val="00760D65"/>
    <w:rsid w:val="00770F25"/>
    <w:rsid w:val="007A35A8"/>
    <w:rsid w:val="007B0A85"/>
    <w:rsid w:val="007C6A52"/>
    <w:rsid w:val="0082043E"/>
    <w:rsid w:val="0084098F"/>
    <w:rsid w:val="008A0D08"/>
    <w:rsid w:val="008D637A"/>
    <w:rsid w:val="008E203A"/>
    <w:rsid w:val="008E6439"/>
    <w:rsid w:val="0091229C"/>
    <w:rsid w:val="009128B4"/>
    <w:rsid w:val="00921B49"/>
    <w:rsid w:val="00940E73"/>
    <w:rsid w:val="00967D24"/>
    <w:rsid w:val="0098597D"/>
    <w:rsid w:val="00987EFD"/>
    <w:rsid w:val="009C086A"/>
    <w:rsid w:val="009F619A"/>
    <w:rsid w:val="009F6DCD"/>
    <w:rsid w:val="009F6DDE"/>
    <w:rsid w:val="00A07415"/>
    <w:rsid w:val="00A2059F"/>
    <w:rsid w:val="00A370A8"/>
    <w:rsid w:val="00A43B47"/>
    <w:rsid w:val="00A5789C"/>
    <w:rsid w:val="00A65D5E"/>
    <w:rsid w:val="00A86366"/>
    <w:rsid w:val="00AD79A8"/>
    <w:rsid w:val="00AE1BA3"/>
    <w:rsid w:val="00B20FA4"/>
    <w:rsid w:val="00B25CE8"/>
    <w:rsid w:val="00B40E46"/>
    <w:rsid w:val="00B42B14"/>
    <w:rsid w:val="00B71648"/>
    <w:rsid w:val="00BB4CF3"/>
    <w:rsid w:val="00BD4753"/>
    <w:rsid w:val="00BD5CB1"/>
    <w:rsid w:val="00BE62EE"/>
    <w:rsid w:val="00C003BA"/>
    <w:rsid w:val="00C4520A"/>
    <w:rsid w:val="00C46878"/>
    <w:rsid w:val="00C871EA"/>
    <w:rsid w:val="00CB4A51"/>
    <w:rsid w:val="00CD4532"/>
    <w:rsid w:val="00CD47B0"/>
    <w:rsid w:val="00CE6104"/>
    <w:rsid w:val="00CE7918"/>
    <w:rsid w:val="00D10B8A"/>
    <w:rsid w:val="00D16163"/>
    <w:rsid w:val="00D27C15"/>
    <w:rsid w:val="00D90E1E"/>
    <w:rsid w:val="00DB3FAD"/>
    <w:rsid w:val="00E16EA0"/>
    <w:rsid w:val="00E4265A"/>
    <w:rsid w:val="00E61C09"/>
    <w:rsid w:val="00E677FE"/>
    <w:rsid w:val="00EB26CD"/>
    <w:rsid w:val="00EB3B58"/>
    <w:rsid w:val="00EB563B"/>
    <w:rsid w:val="00EC7359"/>
    <w:rsid w:val="00EE3054"/>
    <w:rsid w:val="00EF0D72"/>
    <w:rsid w:val="00F00606"/>
    <w:rsid w:val="00F01256"/>
    <w:rsid w:val="00F62A1B"/>
    <w:rsid w:val="00F63044"/>
    <w:rsid w:val="00FA665D"/>
    <w:rsid w:val="00FC7475"/>
    <w:rsid w:val="00FD14E8"/>
    <w:rsid w:val="00FD46F0"/>
    <w:rsid w:val="00FD6A21"/>
    <w:rsid w:val="00FE78A0"/>
    <w:rsid w:val="00FE7FD0"/>
    <w:rsid w:val="00FF2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462F3"/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BB4CF3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B4CF3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-tteCar">
    <w:name w:val="En-tête Car"/>
    <w:basedOn w:val="Policepardfaut"/>
    <w:link w:val="En-tt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depage">
    <w:name w:val="footer"/>
    <w:basedOn w:val="Normal"/>
    <w:link w:val="Pieddepage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462F3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BB4CF3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BB4CF3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346DE2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65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654D"/>
    <w:rPr>
      <w:rFonts w:ascii="Segoe UI" w:hAnsi="Segoe UI" w:cs="Segoe UI"/>
      <w:sz w:val="18"/>
      <w:szCs w:val="18"/>
    </w:rPr>
  </w:style>
  <w:style w:type="paragraph" w:styleId="Corpsdetexte">
    <w:name w:val="Body Text"/>
    <w:basedOn w:val="Normal"/>
    <w:link w:val="CorpsdetexteCar"/>
    <w:uiPriority w:val="1"/>
    <w:qFormat/>
    <w:rsid w:val="009128B4"/>
    <w:pPr>
      <w:widowControl w:val="0"/>
      <w:autoSpaceDE w:val="0"/>
      <w:autoSpaceDN w:val="0"/>
      <w:spacing w:after="0" w:line="240" w:lineRule="auto"/>
    </w:pPr>
    <w:rPr>
      <w:rFonts w:ascii="Bell MT" w:eastAsia="Bell MT" w:hAnsi="Bell MT" w:cs="Bell MT"/>
      <w:b/>
      <w:bCs/>
      <w:sz w:val="26"/>
      <w:szCs w:val="26"/>
      <w:lang w:val="fr-CA" w:eastAsia="fr-CA" w:bidi="fr-CA"/>
    </w:rPr>
  </w:style>
  <w:style w:type="character" w:customStyle="1" w:styleId="CorpsdetexteCar">
    <w:name w:val="Corps de texte Car"/>
    <w:basedOn w:val="Policepardfaut"/>
    <w:link w:val="Corpsdetexte"/>
    <w:uiPriority w:val="1"/>
    <w:rsid w:val="009128B4"/>
    <w:rPr>
      <w:rFonts w:ascii="Bell MT" w:eastAsia="Bell MT" w:hAnsi="Bell MT" w:cs="Bell MT"/>
      <w:b/>
      <w:bCs/>
      <w:sz w:val="26"/>
      <w:szCs w:val="26"/>
      <w:lang w:val="fr-CA" w:eastAsia="fr-CA" w:bidi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ehcapitale.qc.ca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ehc@cscapitale.qc.c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0510\AppData\Roaming\Microsoft\Templates\Formulaire%20de%20b&#233;n&#233;vola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7ABD82F93CA404D8EA12DD1B6DDCF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19FAE2-C1DF-4519-ACC0-1220952581E2}"/>
      </w:docPartPr>
      <w:docPartBody>
        <w:p w:rsidR="00A74843" w:rsidRDefault="00146B93" w:rsidP="00146B93">
          <w:pPr>
            <w:pStyle w:val="C7ABD82F93CA404D8EA12DD1B6DDCF9A"/>
          </w:pPr>
          <w:r>
            <w:rPr>
              <w:rStyle w:val="Textedelespacerserv"/>
            </w:rPr>
            <w:t xml:space="preserve">                   </w:t>
          </w:r>
        </w:p>
      </w:docPartBody>
    </w:docPart>
    <w:docPart>
      <w:docPartPr>
        <w:name w:val="099EBF32B3A046029BBC752CFF00E1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B94F7C-A15E-4B2A-BD09-773C43ACC578}"/>
      </w:docPartPr>
      <w:docPartBody>
        <w:p w:rsidR="00A74843" w:rsidRDefault="00146B93" w:rsidP="00146B93">
          <w:pPr>
            <w:pStyle w:val="099EBF32B3A046029BBC752CFF00E128"/>
          </w:pPr>
          <w:r>
            <w:rPr>
              <w:rStyle w:val="Textedelespacerserv"/>
            </w:rPr>
            <w:t xml:space="preserve">                   </w:t>
          </w:r>
        </w:p>
      </w:docPartBody>
    </w:docPart>
    <w:docPart>
      <w:docPartPr>
        <w:name w:val="2E9E0351301C4F268654A0A0B55FA0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C97745-6AA5-4040-B555-07D4D45D72A6}"/>
      </w:docPartPr>
      <w:docPartBody>
        <w:p w:rsidR="00A74843" w:rsidRDefault="00146B93" w:rsidP="00146B93">
          <w:pPr>
            <w:pStyle w:val="2E9E0351301C4F268654A0A0B55FA001"/>
          </w:pPr>
          <w:r>
            <w:rPr>
              <w:rStyle w:val="Textedelespacerserv"/>
            </w:rPr>
            <w:t xml:space="preserve">                  </w:t>
          </w:r>
        </w:p>
      </w:docPartBody>
    </w:docPart>
    <w:docPart>
      <w:docPartPr>
        <w:name w:val="B1D1501C14EB402B82D99B592CA590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3690F9-0C8A-4AC6-BDA0-9D30704DCB61}"/>
      </w:docPartPr>
      <w:docPartBody>
        <w:p w:rsidR="00A74843" w:rsidRDefault="00146B93" w:rsidP="00146B93">
          <w:pPr>
            <w:pStyle w:val="B1D1501C14EB402B82D99B592CA59048"/>
          </w:pPr>
          <w:r>
            <w:rPr>
              <w:rStyle w:val="Textedelespacerserv"/>
            </w:rPr>
            <w:t xml:space="preserve">                  </w:t>
          </w:r>
        </w:p>
      </w:docPartBody>
    </w:docPart>
    <w:docPart>
      <w:docPartPr>
        <w:name w:val="BD876FC272C94FF38DCB041F7D4B1A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8A9FC5-291D-4269-B695-4E952C176624}"/>
      </w:docPartPr>
      <w:docPartBody>
        <w:p w:rsidR="00A74843" w:rsidRDefault="00146B93" w:rsidP="00146B93">
          <w:pPr>
            <w:pStyle w:val="BD876FC272C94FF38DCB041F7D4B1AEB"/>
          </w:pPr>
          <w:r>
            <w:rPr>
              <w:rStyle w:val="Textedelespacerserv"/>
            </w:rPr>
            <w:t xml:space="preserve">                 </w:t>
          </w:r>
        </w:p>
      </w:docPartBody>
    </w:docPart>
    <w:docPart>
      <w:docPartPr>
        <w:name w:val="F552EE2513794C7C898B5048E3A7B8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631F28-2073-4062-BF62-6E591A3028F5}"/>
      </w:docPartPr>
      <w:docPartBody>
        <w:p w:rsidR="00A74843" w:rsidRDefault="00146B93" w:rsidP="00146B93">
          <w:pPr>
            <w:pStyle w:val="F552EE2513794C7C898B5048E3A7B892"/>
          </w:pPr>
          <w:r>
            <w:rPr>
              <w:rStyle w:val="Textedelespacerserv"/>
            </w:rPr>
            <w:t xml:space="preserve">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B38"/>
    <w:rsid w:val="00110EE6"/>
    <w:rsid w:val="00146B93"/>
    <w:rsid w:val="002F5AD7"/>
    <w:rsid w:val="00390107"/>
    <w:rsid w:val="00512BE0"/>
    <w:rsid w:val="0072056C"/>
    <w:rsid w:val="00857CDD"/>
    <w:rsid w:val="00A74843"/>
    <w:rsid w:val="00C82B38"/>
    <w:rsid w:val="00C903AD"/>
    <w:rsid w:val="00E202A5"/>
    <w:rsid w:val="00F4103E"/>
    <w:rsid w:val="00F6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EBD79A7B41240ADB12D04804F8C91B6">
    <w:name w:val="8EBD79A7B41240ADB12D04804F8C91B6"/>
  </w:style>
  <w:style w:type="paragraph" w:customStyle="1" w:styleId="0C383A3E5BC7449EA899FE7B348431BF">
    <w:name w:val="0C383A3E5BC7449EA899FE7B348431BF"/>
  </w:style>
  <w:style w:type="paragraph" w:customStyle="1" w:styleId="FB0672EDDB6248B682FF5A187B9435AE">
    <w:name w:val="FB0672EDDB6248B682FF5A187B9435AE"/>
  </w:style>
  <w:style w:type="paragraph" w:customStyle="1" w:styleId="0730B3D72E544E7988256E664CCF285E">
    <w:name w:val="0730B3D72E544E7988256E664CCF285E"/>
  </w:style>
  <w:style w:type="paragraph" w:customStyle="1" w:styleId="F137BA860E16468E814748B0BBA39020">
    <w:name w:val="F137BA860E16468E814748B0BBA39020"/>
  </w:style>
  <w:style w:type="paragraph" w:customStyle="1" w:styleId="BBB022F3367E4ADE8C0301801672DE7E">
    <w:name w:val="BBB022F3367E4ADE8C0301801672DE7E"/>
  </w:style>
  <w:style w:type="paragraph" w:customStyle="1" w:styleId="41A2078C63F64C989AB1FEB219338A05">
    <w:name w:val="41A2078C63F64C989AB1FEB219338A05"/>
  </w:style>
  <w:style w:type="paragraph" w:customStyle="1" w:styleId="8E4263027D034203B4B23F4BC68FF53E">
    <w:name w:val="8E4263027D034203B4B23F4BC68FF53E"/>
  </w:style>
  <w:style w:type="paragraph" w:customStyle="1" w:styleId="C00A981241C74B20BA0BC8AF49057307">
    <w:name w:val="C00A981241C74B20BA0BC8AF49057307"/>
  </w:style>
  <w:style w:type="paragraph" w:customStyle="1" w:styleId="BAE1EC94C6FA4B6BBCAE882E126305EE">
    <w:name w:val="BAE1EC94C6FA4B6BBCAE882E126305EE"/>
  </w:style>
  <w:style w:type="paragraph" w:customStyle="1" w:styleId="CF7F015192CD4281BDAA0B87EF8B68B8">
    <w:name w:val="CF7F015192CD4281BDAA0B87EF8B68B8"/>
  </w:style>
  <w:style w:type="paragraph" w:customStyle="1" w:styleId="973553BE1E3A41DAB8566A148FE45E04">
    <w:name w:val="973553BE1E3A41DAB8566A148FE45E04"/>
  </w:style>
  <w:style w:type="paragraph" w:customStyle="1" w:styleId="6D96FBB783BA4CD58A9CC56BCB8B2987">
    <w:name w:val="6D96FBB783BA4CD58A9CC56BCB8B2987"/>
  </w:style>
  <w:style w:type="paragraph" w:customStyle="1" w:styleId="6D8FB342A474428E88F56FD1CAEF0F83">
    <w:name w:val="6D8FB342A474428E88F56FD1CAEF0F83"/>
  </w:style>
  <w:style w:type="paragraph" w:customStyle="1" w:styleId="1861FDCB87164974B33673A76E91320C">
    <w:name w:val="1861FDCB87164974B33673A76E91320C"/>
  </w:style>
  <w:style w:type="paragraph" w:customStyle="1" w:styleId="C075A24B884E4C0BA5060CF695C1BBA0">
    <w:name w:val="C075A24B884E4C0BA5060CF695C1BBA0"/>
  </w:style>
  <w:style w:type="paragraph" w:customStyle="1" w:styleId="5E1AB49A6788407E8B189905C19F0271">
    <w:name w:val="5E1AB49A6788407E8B189905C19F0271"/>
  </w:style>
  <w:style w:type="paragraph" w:customStyle="1" w:styleId="F3B469442B864D23B79C7618960394E9">
    <w:name w:val="F3B469442B864D23B79C7618960394E9"/>
  </w:style>
  <w:style w:type="paragraph" w:customStyle="1" w:styleId="DAB6F37BA3FE49DD8E3E83D266C60E6F">
    <w:name w:val="DAB6F37BA3FE49DD8E3E83D266C60E6F"/>
  </w:style>
  <w:style w:type="paragraph" w:customStyle="1" w:styleId="DBB0CB4108624653AEF52FC8645DBC14">
    <w:name w:val="DBB0CB4108624653AEF52FC8645DBC14"/>
  </w:style>
  <w:style w:type="paragraph" w:customStyle="1" w:styleId="FC5BABFBFE7E444EAEE28E3C5BC09E16">
    <w:name w:val="FC5BABFBFE7E444EAEE28E3C5BC09E16"/>
  </w:style>
  <w:style w:type="paragraph" w:customStyle="1" w:styleId="220DD0B49FA34EAE86CC9824AE836DC6">
    <w:name w:val="220DD0B49FA34EAE86CC9824AE836DC6"/>
  </w:style>
  <w:style w:type="paragraph" w:customStyle="1" w:styleId="E3A1B71D1D4F4B73832A558A70796A4F">
    <w:name w:val="E3A1B71D1D4F4B73832A558A70796A4F"/>
  </w:style>
  <w:style w:type="paragraph" w:customStyle="1" w:styleId="0873BC4374514ACAA62277888AD6EA3A">
    <w:name w:val="0873BC4374514ACAA62277888AD6EA3A"/>
    <w:rsid w:val="00C82B38"/>
  </w:style>
  <w:style w:type="paragraph" w:customStyle="1" w:styleId="D2C33FF4492A4A4E9A9DD452F285FC50">
    <w:name w:val="D2C33FF4492A4A4E9A9DD452F285FC50"/>
    <w:rsid w:val="00C82B38"/>
  </w:style>
  <w:style w:type="paragraph" w:customStyle="1" w:styleId="1A1FCAF00DF247539F552A815F4278DD">
    <w:name w:val="1A1FCAF00DF247539F552A815F4278DD"/>
    <w:rsid w:val="00C82B38"/>
  </w:style>
  <w:style w:type="paragraph" w:customStyle="1" w:styleId="108D464E9BB446569831AE5A39982D3D">
    <w:name w:val="108D464E9BB446569831AE5A39982D3D"/>
    <w:rsid w:val="00C82B38"/>
  </w:style>
  <w:style w:type="paragraph" w:customStyle="1" w:styleId="FDF8A3872CA148BEB848D7B54ECE87B3">
    <w:name w:val="FDF8A3872CA148BEB848D7B54ECE87B3"/>
    <w:rsid w:val="00C82B38"/>
  </w:style>
  <w:style w:type="paragraph" w:customStyle="1" w:styleId="738BD83730834A88B569372EF4556803">
    <w:name w:val="738BD83730834A88B569372EF4556803"/>
    <w:rsid w:val="00C82B38"/>
  </w:style>
  <w:style w:type="paragraph" w:customStyle="1" w:styleId="2DA61B9EB9874C609F8507FB06DC98F4">
    <w:name w:val="2DA61B9EB9874C609F8507FB06DC98F4"/>
    <w:rsid w:val="00C82B38"/>
  </w:style>
  <w:style w:type="paragraph" w:customStyle="1" w:styleId="D5A0B9C54FCF4EBDAD0FFFD50EFBAEB4">
    <w:name w:val="D5A0B9C54FCF4EBDAD0FFFD50EFBAEB4"/>
    <w:rsid w:val="00C82B38"/>
  </w:style>
  <w:style w:type="paragraph" w:customStyle="1" w:styleId="60B05B4E42664BD593A0CA10A95F632E">
    <w:name w:val="60B05B4E42664BD593A0CA10A95F632E"/>
    <w:rsid w:val="00C82B38"/>
  </w:style>
  <w:style w:type="paragraph" w:customStyle="1" w:styleId="2BC93B95546044F28CE0F00397A31052">
    <w:name w:val="2BC93B95546044F28CE0F00397A31052"/>
    <w:rsid w:val="002F5AD7"/>
  </w:style>
  <w:style w:type="paragraph" w:customStyle="1" w:styleId="6BA35799F7C5494BA903C281D1A6C4B4">
    <w:name w:val="6BA35799F7C5494BA903C281D1A6C4B4"/>
    <w:rsid w:val="002F5AD7"/>
  </w:style>
  <w:style w:type="paragraph" w:customStyle="1" w:styleId="1EF073B8D224495DAB740FFABCADD7BC">
    <w:name w:val="1EF073B8D224495DAB740FFABCADD7BC"/>
    <w:rsid w:val="002F5AD7"/>
  </w:style>
  <w:style w:type="character" w:styleId="Textedelespacerserv">
    <w:name w:val="Placeholder Text"/>
    <w:basedOn w:val="Policepardfaut"/>
    <w:uiPriority w:val="99"/>
    <w:semiHidden/>
    <w:rsid w:val="00146B93"/>
    <w:rPr>
      <w:color w:val="808080"/>
    </w:rPr>
  </w:style>
  <w:style w:type="paragraph" w:customStyle="1" w:styleId="C7ABD82F93CA404D8EA12DD1B6DDCF9A">
    <w:name w:val="C7ABD82F93CA404D8EA12DD1B6DDCF9A"/>
    <w:rsid w:val="00146B93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099EBF32B3A046029BBC752CFF00E128">
    <w:name w:val="099EBF32B3A046029BBC752CFF00E128"/>
    <w:rsid w:val="00146B93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2E9E0351301C4F268654A0A0B55FA001">
    <w:name w:val="2E9E0351301C4F268654A0A0B55FA001"/>
    <w:rsid w:val="00146B93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B1D1501C14EB402B82D99B592CA59048">
    <w:name w:val="B1D1501C14EB402B82D99B592CA59048"/>
    <w:rsid w:val="00146B93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BD876FC272C94FF38DCB041F7D4B1AEB">
    <w:name w:val="BD876FC272C94FF38DCB041F7D4B1AEB"/>
    <w:rsid w:val="00146B93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F552EE2513794C7C898B5048E3A7B892">
    <w:name w:val="F552EE2513794C7C898B5048E3A7B892"/>
    <w:rsid w:val="00146B93"/>
    <w:pPr>
      <w:spacing w:after="200" w:line="271" w:lineRule="auto"/>
    </w:pPr>
    <w:rPr>
      <w:rFonts w:eastAsiaTheme="minorHAnsi"/>
      <w:sz w:val="28"/>
      <w:szCs w:val="28"/>
      <w:lang w:val="fr-FR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bénévolat.dotx</Template>
  <TotalTime>0</TotalTime>
  <Pages>1</Pages>
  <Words>235</Words>
  <Characters>1293</Characters>
  <Application>Microsoft Office Word</Application>
  <DocSecurity>0</DocSecurity>
  <Lines>10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2019-08-07T17:13:00Z</dcterms:created>
  <dcterms:modified xsi:type="dcterms:W3CDTF">2019-08-07T17:13:00Z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